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BE3768" w:rsidRPr="00A562FB" w:rsidTr="00127497">
        <w:trPr>
          <w:trHeight w:hRule="exact" w:val="13689"/>
          <w:jc w:val="center"/>
        </w:trPr>
        <w:tc>
          <w:tcPr>
            <w:tcW w:w="7200" w:type="dxa"/>
          </w:tcPr>
          <w:tbl>
            <w:tblPr>
              <w:tblW w:w="216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  <w:gridCol w:w="7200"/>
              <w:gridCol w:w="7200"/>
            </w:tblGrid>
            <w:tr w:rsidR="00D531BA" w:rsidTr="0034230C">
              <w:trPr>
                <w:cantSplit/>
                <w:trHeight w:hRule="exact" w:val="5580"/>
              </w:trPr>
              <w:tc>
                <w:tcPr>
                  <w:tcW w:w="7200" w:type="dxa"/>
                </w:tcPr>
                <w:p w:rsidR="00D531BA" w:rsidRDefault="00D531BA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t xml:space="preserve">               </w:t>
                  </w:r>
                </w:p>
                <w:p w:rsidR="00D531BA" w:rsidRDefault="00D531BA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t xml:space="preserve">          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3640209" wp14:editId="2EAED44F">
                        <wp:extent cx="3628390" cy="2674620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49221" cy="26899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531BA" w:rsidRDefault="00D531BA"/>
              </w:tc>
              <w:tc>
                <w:tcPr>
                  <w:tcW w:w="7200" w:type="dxa"/>
                </w:tcPr>
                <w:p w:rsidR="00D531BA" w:rsidRDefault="00D531BA">
                  <w:pPr>
                    <w:rPr>
                      <w:noProof/>
                      <w:lang w:eastAsia="en-US"/>
                    </w:rPr>
                  </w:pPr>
                </w:p>
              </w:tc>
              <w:tc>
                <w:tcPr>
                  <w:tcW w:w="7200" w:type="dxa"/>
                </w:tcPr>
                <w:p w:rsidR="00D531BA" w:rsidRDefault="00D531BA">
                  <w:pPr>
                    <w:rPr>
                      <w:noProof/>
                      <w:lang w:eastAsia="en-US"/>
                    </w:rPr>
                  </w:pPr>
                </w:p>
              </w:tc>
            </w:tr>
            <w:tr w:rsidR="00D531BA" w:rsidRPr="00327598" w:rsidTr="00D531BA">
              <w:trPr>
                <w:trHeight w:hRule="exact" w:val="5400"/>
              </w:trPr>
              <w:tc>
                <w:tcPr>
                  <w:tcW w:w="7200" w:type="dxa"/>
                </w:tcPr>
                <w:p w:rsidR="00327598" w:rsidRDefault="00D531BA" w:rsidP="0034230C">
                  <w:pPr>
                    <w:pStyle w:val="Title"/>
                    <w:rPr>
                      <w:sz w:val="24"/>
                      <w:szCs w:val="24"/>
                      <w:lang w:val="es-MX"/>
                    </w:rPr>
                  </w:pPr>
                  <w:r w:rsidRPr="00210F03">
                    <w:rPr>
                      <w:sz w:val="32"/>
                      <w:szCs w:val="32"/>
                      <w:lang w:val="es-MX"/>
                    </w:rPr>
                    <w:t>programa de School Readiness</w:t>
                  </w:r>
                  <w:r w:rsidR="00327598">
                    <w:rPr>
                      <w:sz w:val="24"/>
                      <w:szCs w:val="24"/>
                      <w:lang w:val="es-MX"/>
                    </w:rPr>
                    <w:t xml:space="preserve"> </w:t>
                  </w:r>
                </w:p>
                <w:p w:rsidR="00327598" w:rsidRDefault="00D531BA" w:rsidP="0034230C">
                  <w:pPr>
                    <w:pStyle w:val="Title"/>
                    <w:rPr>
                      <w:sz w:val="24"/>
                      <w:szCs w:val="24"/>
                      <w:lang w:val="es-MX"/>
                    </w:rPr>
                  </w:pPr>
                  <w:r w:rsidRPr="00EE2D5E">
                    <w:rPr>
                      <w:sz w:val="24"/>
                      <w:szCs w:val="24"/>
                      <w:lang w:val="es-MX"/>
                    </w:rPr>
                    <w:t xml:space="preserve"> </w:t>
                  </w:r>
                </w:p>
                <w:p w:rsidR="00D531BA" w:rsidRDefault="00327598" w:rsidP="0034230C">
                  <w:pPr>
                    <w:pStyle w:val="Title"/>
                    <w:rPr>
                      <w:sz w:val="24"/>
                      <w:szCs w:val="24"/>
                      <w:lang w:val="es-MX"/>
                    </w:rPr>
                  </w:pPr>
                  <w:r>
                    <w:rPr>
                      <w:sz w:val="24"/>
                      <w:szCs w:val="24"/>
                      <w:lang w:val="es-MX"/>
                    </w:rPr>
                    <w:t xml:space="preserve">Si </w:t>
                  </w:r>
                  <w:r w:rsidR="00D531BA" w:rsidRPr="00EE2D5E">
                    <w:rPr>
                      <w:sz w:val="24"/>
                      <w:szCs w:val="24"/>
                      <w:lang w:val="es-MX"/>
                    </w:rPr>
                    <w:t>tiene un niño(a) de 3-5 años, des</w:t>
                  </w:r>
                  <w:r>
                    <w:rPr>
                      <w:sz w:val="24"/>
                      <w:szCs w:val="24"/>
                      <w:lang w:val="es-MX"/>
                    </w:rPr>
                    <w:t>eoso de aprender School readiness debe de atender</w:t>
                  </w:r>
                </w:p>
                <w:p w:rsidR="00D75310" w:rsidRPr="00D75310" w:rsidRDefault="00D75310" w:rsidP="00D75310">
                  <w:pPr>
                    <w:rPr>
                      <w:lang w:val="es-MX"/>
                    </w:rPr>
                  </w:pPr>
                </w:p>
                <w:p w:rsidR="00D531BA" w:rsidRPr="000C4BC1" w:rsidRDefault="00327598" w:rsidP="00925C4C">
                  <w:pPr>
                    <w:rPr>
                      <w:rFonts w:ascii="Times New Roman" w:hAnsi="Times New Roman" w:cs="Times New Roman"/>
                      <w:sz w:val="23"/>
                      <w:szCs w:val="23"/>
                      <w:lang w:val="es-MX"/>
                    </w:rPr>
                  </w:pPr>
                  <w:r>
                    <w:rPr>
                      <w:sz w:val="23"/>
                      <w:szCs w:val="23"/>
                      <w:lang w:val="es-MX"/>
                    </w:rPr>
                    <w:t xml:space="preserve">Reúnase </w:t>
                  </w:r>
                  <w:proofErr w:type="gramStart"/>
                  <w:r>
                    <w:rPr>
                      <w:sz w:val="23"/>
                      <w:szCs w:val="23"/>
                      <w:lang w:val="es-MX"/>
                    </w:rPr>
                    <w:t>virtualmente  con</w:t>
                  </w:r>
                  <w:proofErr w:type="gramEnd"/>
                  <w:r w:rsidR="00D531BA" w:rsidRPr="000C4BC1">
                    <w:rPr>
                      <w:sz w:val="23"/>
                      <w:szCs w:val="23"/>
                      <w:lang w:val="es-MX"/>
                    </w:rPr>
                    <w:t xml:space="preserve"> otros padres y sus ni</w:t>
                  </w:r>
                  <w:r w:rsidR="00D531BA">
                    <w:rPr>
                      <w:sz w:val="23"/>
                      <w:szCs w:val="23"/>
                      <w:lang w:val="es-MX"/>
                    </w:rPr>
                    <w:t>ñ</w:t>
                  </w:r>
                  <w:r>
                    <w:rPr>
                      <w:sz w:val="23"/>
                      <w:szCs w:val="23"/>
                      <w:lang w:val="es-MX"/>
                    </w:rPr>
                    <w:t xml:space="preserve">os en esta oportunidad especial </w:t>
                  </w:r>
                  <w:r w:rsidR="00D531BA">
                    <w:rPr>
                      <w:sz w:val="23"/>
                      <w:szCs w:val="23"/>
                      <w:lang w:val="es-MX"/>
                    </w:rPr>
                    <w:t xml:space="preserve"> de aprender más a cerca del desarrollo de su niño(a) y conceptos claves de educación temprana que son la base para preparar a su hijo(a) para ser un estudiante exitoso. </w:t>
                  </w:r>
                </w:p>
                <w:p w:rsidR="00D531BA" w:rsidRDefault="00D531BA" w:rsidP="00925C4C">
                  <w:pPr>
                    <w:rPr>
                      <w:sz w:val="23"/>
                      <w:szCs w:val="23"/>
                      <w:lang w:val="es-MX"/>
                    </w:rPr>
                  </w:pPr>
                  <w:r w:rsidRPr="00AD0C2F">
                    <w:rPr>
                      <w:sz w:val="23"/>
                      <w:szCs w:val="23"/>
                      <w:lang w:val="es-MX"/>
                    </w:rPr>
                    <w:t xml:space="preserve">Nuestras sesiones están diseñadas para ofrecer clases de padres así </w:t>
                  </w:r>
                  <w:proofErr w:type="gramStart"/>
                  <w:r w:rsidRPr="00AD0C2F">
                    <w:rPr>
                      <w:sz w:val="23"/>
                      <w:szCs w:val="23"/>
                      <w:lang w:val="es-MX"/>
                    </w:rPr>
                    <w:t>como</w:t>
                  </w:r>
                  <w:r w:rsidR="00327598">
                    <w:rPr>
                      <w:sz w:val="23"/>
                      <w:szCs w:val="23"/>
                      <w:lang w:val="es-MX"/>
                    </w:rPr>
                    <w:t xml:space="preserve">  divertidas</w:t>
                  </w:r>
                  <w:proofErr w:type="gramEnd"/>
                  <w:r w:rsidR="00327598">
                    <w:rPr>
                      <w:sz w:val="23"/>
                      <w:szCs w:val="23"/>
                      <w:lang w:val="es-MX"/>
                    </w:rPr>
                    <w:t xml:space="preserve"> actividades que usted y su niño pueden hacer desde la comodidad de su hogar para desarrollar las destrezas de su niño en las áreas </w:t>
                  </w:r>
                  <w:r w:rsidR="000921D4">
                    <w:rPr>
                      <w:sz w:val="23"/>
                      <w:szCs w:val="23"/>
                      <w:lang w:val="es-MX"/>
                    </w:rPr>
                    <w:t xml:space="preserve"> de literatura temprana, conceptos de matemáticas, desarrollo motor fino y grueso, así como desarrollo socio-emocional.</w:t>
                  </w:r>
                  <w:r>
                    <w:rPr>
                      <w:sz w:val="23"/>
                      <w:szCs w:val="23"/>
                      <w:lang w:val="es-MX"/>
                    </w:rPr>
                    <w:t xml:space="preserve"> </w:t>
                  </w:r>
                </w:p>
                <w:p w:rsidR="00D531BA" w:rsidRDefault="00D531BA" w:rsidP="00925C4C">
                  <w:pPr>
                    <w:rPr>
                      <w:sz w:val="23"/>
                      <w:szCs w:val="23"/>
                      <w:lang w:val="es-MX"/>
                    </w:rPr>
                  </w:pPr>
                </w:p>
                <w:p w:rsidR="00D531BA" w:rsidRPr="00EE2D5E" w:rsidRDefault="00D531BA" w:rsidP="00925C4C">
                  <w:pPr>
                    <w:rPr>
                      <w:sz w:val="23"/>
                      <w:szCs w:val="23"/>
                      <w:lang w:val="es-MX"/>
                    </w:rPr>
                  </w:pPr>
                </w:p>
              </w:tc>
              <w:tc>
                <w:tcPr>
                  <w:tcW w:w="7200" w:type="dxa"/>
                </w:tcPr>
                <w:p w:rsidR="00D531BA" w:rsidRPr="00210F03" w:rsidRDefault="00D531BA">
                  <w:pPr>
                    <w:pStyle w:val="Title"/>
                    <w:rPr>
                      <w:sz w:val="32"/>
                      <w:szCs w:val="32"/>
                      <w:lang w:val="es-MX"/>
                    </w:rPr>
                  </w:pPr>
                </w:p>
              </w:tc>
              <w:tc>
                <w:tcPr>
                  <w:tcW w:w="7200" w:type="dxa"/>
                </w:tcPr>
                <w:p w:rsidR="00D531BA" w:rsidRPr="00210F03" w:rsidRDefault="00D531BA">
                  <w:pPr>
                    <w:pStyle w:val="Title"/>
                    <w:rPr>
                      <w:sz w:val="32"/>
                      <w:szCs w:val="32"/>
                      <w:lang w:val="es-MX"/>
                    </w:rPr>
                  </w:pPr>
                </w:p>
              </w:tc>
            </w:tr>
            <w:tr w:rsidR="00D531BA" w:rsidRPr="00327598" w:rsidTr="00D531BA">
              <w:trPr>
                <w:trHeight w:hRule="exact" w:val="1341"/>
              </w:trPr>
              <w:tc>
                <w:tcPr>
                  <w:tcW w:w="7200" w:type="dxa"/>
                  <w:vAlign w:val="bottom"/>
                </w:tcPr>
                <w:p w:rsidR="00D531BA" w:rsidRPr="00EE2D5E" w:rsidRDefault="00D531BA">
                  <w:pPr>
                    <w:rPr>
                      <w:lang w:val="es-MX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 wp14:anchorId="0413A7A8" wp14:editId="01137A0E">
                        <wp:extent cx="676275" cy="638175"/>
                        <wp:effectExtent l="0" t="0" r="9525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557" cy="638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E2D5E">
                    <w:rPr>
                      <w:lang w:val="es-MX"/>
                    </w:rPr>
                    <w:t xml:space="preserve"> </w:t>
                  </w:r>
                  <w:proofErr w:type="spellStart"/>
                  <w:r w:rsidRPr="00EE2D5E">
                    <w:rPr>
                      <w:lang w:val="es-MX"/>
                    </w:rPr>
                    <w:t>School</w:t>
                  </w:r>
                  <w:proofErr w:type="spellEnd"/>
                  <w:r w:rsidRPr="00EE2D5E">
                    <w:rPr>
                      <w:lang w:val="es-MX"/>
                    </w:rPr>
                    <w:t xml:space="preserve"> </w:t>
                  </w:r>
                  <w:proofErr w:type="spellStart"/>
                  <w:r w:rsidRPr="00EE2D5E">
                    <w:rPr>
                      <w:lang w:val="es-MX"/>
                    </w:rPr>
                    <w:t>Re</w:t>
                  </w:r>
                  <w:r>
                    <w:rPr>
                      <w:lang w:val="es-MX"/>
                    </w:rPr>
                    <w:t>adiness</w:t>
                  </w:r>
                  <w:proofErr w:type="spellEnd"/>
                  <w:r>
                    <w:rPr>
                      <w:lang w:val="es-MX"/>
                    </w:rPr>
                    <w:t xml:space="preserve"> es un programa del PCLRC(LCAP)</w:t>
                  </w:r>
                </w:p>
              </w:tc>
              <w:tc>
                <w:tcPr>
                  <w:tcW w:w="7200" w:type="dxa"/>
                </w:tcPr>
                <w:p w:rsidR="00D531BA" w:rsidRPr="00D531BA" w:rsidRDefault="00D531BA">
                  <w:pPr>
                    <w:rPr>
                      <w:noProof/>
                      <w:lang w:val="es-MX" w:eastAsia="en-US"/>
                    </w:rPr>
                  </w:pPr>
                </w:p>
              </w:tc>
              <w:tc>
                <w:tcPr>
                  <w:tcW w:w="7200" w:type="dxa"/>
                </w:tcPr>
                <w:p w:rsidR="00D531BA" w:rsidRPr="00D531BA" w:rsidRDefault="00D531BA">
                  <w:pPr>
                    <w:rPr>
                      <w:noProof/>
                      <w:lang w:val="es-MX" w:eastAsia="en-US"/>
                    </w:rPr>
                  </w:pPr>
                </w:p>
              </w:tc>
            </w:tr>
          </w:tbl>
          <w:p w:rsidR="00BE3768" w:rsidRPr="00EE2D5E" w:rsidRDefault="00BE3768">
            <w:pPr>
              <w:rPr>
                <w:lang w:val="es-MX"/>
              </w:rPr>
            </w:pPr>
          </w:p>
        </w:tc>
        <w:tc>
          <w:tcPr>
            <w:tcW w:w="144" w:type="dxa"/>
          </w:tcPr>
          <w:p w:rsidR="00BE3768" w:rsidRPr="00EE2D5E" w:rsidRDefault="00BE3768">
            <w:pPr>
              <w:rPr>
                <w:lang w:val="es-MX"/>
              </w:rPr>
            </w:pPr>
          </w:p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BE3768" w:rsidRPr="00327598" w:rsidTr="00E15226">
              <w:trPr>
                <w:trHeight w:hRule="exact" w:val="10359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210F03" w:rsidRDefault="00210F03" w:rsidP="00C31A55">
                  <w:pPr>
                    <w:pStyle w:val="Heading2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GRATIS</w:t>
                  </w:r>
                </w:p>
                <w:p w:rsidR="00C31A55" w:rsidRPr="00EE2D5E" w:rsidRDefault="00EE2D5E" w:rsidP="00C31A55">
                  <w:pPr>
                    <w:pStyle w:val="Heading2"/>
                    <w:rPr>
                      <w:lang w:val="es-MX"/>
                    </w:rPr>
                  </w:pPr>
                  <w:proofErr w:type="gramStart"/>
                  <w:r w:rsidRPr="00EE2D5E">
                    <w:rPr>
                      <w:lang w:val="es-MX"/>
                    </w:rPr>
                    <w:t>Inscríbase ahora</w:t>
                  </w:r>
                  <w:r w:rsidR="00C31A55" w:rsidRPr="00EE2D5E">
                    <w:rPr>
                      <w:lang w:val="es-MX"/>
                    </w:rPr>
                    <w:t>!</w:t>
                  </w:r>
                  <w:proofErr w:type="gramEnd"/>
                </w:p>
                <w:p w:rsidR="00BE3768" w:rsidRPr="00EE2D5E" w:rsidRDefault="00BE3768">
                  <w:pPr>
                    <w:pStyle w:val="Line"/>
                    <w:rPr>
                      <w:lang w:val="es-MX"/>
                    </w:rPr>
                  </w:pPr>
                </w:p>
                <w:p w:rsidR="00BE3768" w:rsidRPr="00EE2D5E" w:rsidRDefault="00EE2D5E">
                  <w:pPr>
                    <w:pStyle w:val="Heading2"/>
                    <w:rPr>
                      <w:lang w:val="es-MX"/>
                    </w:rPr>
                  </w:pPr>
                  <w:proofErr w:type="gramStart"/>
                  <w:r>
                    <w:rPr>
                      <w:lang w:val="es-MX"/>
                    </w:rPr>
                    <w:t>El cupo es limitado</w:t>
                  </w:r>
                  <w:r w:rsidR="00C31A55" w:rsidRPr="00EE2D5E">
                    <w:rPr>
                      <w:lang w:val="es-MX"/>
                    </w:rPr>
                    <w:t>!</w:t>
                  </w:r>
                  <w:proofErr w:type="gramEnd"/>
                </w:p>
                <w:p w:rsidR="00BE3768" w:rsidRPr="00EE2D5E" w:rsidRDefault="00BE3768">
                  <w:pPr>
                    <w:pStyle w:val="Line"/>
                    <w:rPr>
                      <w:lang w:val="es-MX"/>
                    </w:rPr>
                  </w:pPr>
                </w:p>
                <w:p w:rsidR="00BE3768" w:rsidRPr="00EE2D5E" w:rsidRDefault="00EE2D5E">
                  <w:pPr>
                    <w:pStyle w:val="Heading2"/>
                    <w:rPr>
                      <w:lang w:val="es-MX"/>
                    </w:rPr>
                  </w:pPr>
                  <w:proofErr w:type="gramStart"/>
                  <w:r w:rsidRPr="00EE2D5E">
                    <w:rPr>
                      <w:sz w:val="24"/>
                      <w:szCs w:val="24"/>
                      <w:lang w:val="es-MX"/>
                    </w:rPr>
                    <w:t>Regálele a su hijo tiempo y educación temprana</w:t>
                  </w:r>
                  <w:r w:rsidR="00C31A55" w:rsidRPr="00EE2D5E">
                    <w:rPr>
                      <w:lang w:val="es-MX"/>
                    </w:rPr>
                    <w:t>!</w:t>
                  </w:r>
                  <w:proofErr w:type="gramEnd"/>
                </w:p>
                <w:p w:rsidR="00BE3768" w:rsidRPr="00EE2D5E" w:rsidRDefault="00BE3768">
                  <w:pPr>
                    <w:pStyle w:val="Line"/>
                    <w:rPr>
                      <w:lang w:val="es-MX"/>
                    </w:rPr>
                  </w:pPr>
                </w:p>
                <w:p w:rsidR="00EE2D5E" w:rsidRPr="00EE2D5E" w:rsidRDefault="00EE2D5E" w:rsidP="00327598">
                  <w:pPr>
                    <w:pStyle w:val="Heading2"/>
                    <w:rPr>
                      <w:lang w:val="es-MX"/>
                    </w:rPr>
                  </w:pPr>
                  <w:r w:rsidRPr="00EE2D5E">
                    <w:rPr>
                      <w:lang w:val="es-MX"/>
                    </w:rPr>
                    <w:t xml:space="preserve">Las sesiones se ofrecerán en </w:t>
                  </w:r>
                  <w:proofErr w:type="spellStart"/>
                  <w:r w:rsidRPr="00EE2D5E">
                    <w:rPr>
                      <w:lang w:val="es-MX"/>
                    </w:rPr>
                    <w:t>Ingles</w:t>
                  </w:r>
                  <w:proofErr w:type="spellEnd"/>
                  <w:r w:rsidRPr="00EE2D5E">
                    <w:rPr>
                      <w:lang w:val="es-MX"/>
                    </w:rPr>
                    <w:t xml:space="preserve"> y </w:t>
                  </w:r>
                  <w:proofErr w:type="gramStart"/>
                  <w:r w:rsidRPr="00EE2D5E">
                    <w:rPr>
                      <w:lang w:val="es-MX"/>
                    </w:rPr>
                    <w:t>Espa</w:t>
                  </w:r>
                  <w:r>
                    <w:rPr>
                      <w:lang w:val="es-MX"/>
                    </w:rPr>
                    <w:t>ñol</w:t>
                  </w:r>
                  <w:proofErr w:type="gramEnd"/>
                </w:p>
                <w:p w:rsidR="00EE2D5E" w:rsidRPr="00EE2D5E" w:rsidRDefault="00327598" w:rsidP="00C31A55">
                  <w:pPr>
                    <w:pStyle w:val="Heading2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Por 6</w:t>
                  </w:r>
                  <w:r w:rsidR="00EE2D5E" w:rsidRPr="00EE2D5E">
                    <w:rPr>
                      <w:lang w:val="es-MX"/>
                    </w:rPr>
                    <w:t xml:space="preserve"> semanas</w:t>
                  </w:r>
                </w:p>
                <w:p w:rsidR="00B2620A" w:rsidRPr="00EE2D5E" w:rsidRDefault="00327598" w:rsidP="00EE2D5E">
                  <w:pPr>
                    <w:pStyle w:val="Heading2"/>
                    <w:rPr>
                      <w:lang w:val="es-MX"/>
                    </w:rPr>
                  </w:pPr>
                  <w:r>
                    <w:rPr>
                      <w:lang w:val="es-MX"/>
                    </w:rPr>
                    <w:t>2 veces a la</w:t>
                  </w:r>
                  <w:r w:rsidR="00EE2D5E" w:rsidRPr="00EE2D5E">
                    <w:rPr>
                      <w:lang w:val="es-MX"/>
                    </w:rPr>
                    <w:t xml:space="preserve"> semana</w:t>
                  </w:r>
                  <w:r>
                    <w:rPr>
                      <w:lang w:val="es-MX"/>
                    </w:rPr>
                    <w:t>/</w:t>
                  </w:r>
                  <w:bookmarkStart w:id="0" w:name="_GoBack"/>
                  <w:bookmarkEnd w:id="0"/>
                </w:p>
                <w:p w:rsidR="00327598" w:rsidRPr="00327598" w:rsidRDefault="00B2620A" w:rsidP="00327598">
                  <w:pPr>
                    <w:pStyle w:val="Heading2"/>
                    <w:rPr>
                      <w:lang w:val="es-MX"/>
                    </w:rPr>
                  </w:pPr>
                  <w:r w:rsidRPr="00EE2D5E">
                    <w:rPr>
                      <w:lang w:val="es-MX"/>
                    </w:rPr>
                    <w:t xml:space="preserve">2 </w:t>
                  </w:r>
                  <w:proofErr w:type="spellStart"/>
                  <w:r w:rsidRPr="00EE2D5E">
                    <w:rPr>
                      <w:lang w:val="es-MX"/>
                    </w:rPr>
                    <w:t>hrs</w:t>
                  </w:r>
                  <w:proofErr w:type="spellEnd"/>
                  <w:r w:rsidRPr="00EE2D5E">
                    <w:rPr>
                      <w:lang w:val="es-MX"/>
                    </w:rPr>
                    <w:t>.</w:t>
                  </w:r>
                  <w:r w:rsidR="00EE2D5E" w:rsidRPr="00EE2D5E">
                    <w:rPr>
                      <w:lang w:val="es-MX"/>
                    </w:rPr>
                    <w:t xml:space="preserve"> </w:t>
                  </w:r>
                  <w:proofErr w:type="gramStart"/>
                  <w:r w:rsidR="00EE2D5E" w:rsidRPr="00EE2D5E">
                    <w:rPr>
                      <w:lang w:val="es-MX"/>
                    </w:rPr>
                    <w:t>por  sesión</w:t>
                  </w:r>
                  <w:proofErr w:type="gramEnd"/>
                  <w:r w:rsidR="00327598">
                    <w:rPr>
                      <w:lang w:val="es-MX"/>
                    </w:rPr>
                    <w:t xml:space="preserve"> Las sesiones virtuales comenzaran el 14 de Septiembre</w:t>
                  </w:r>
                  <w:r w:rsidRPr="00EE2D5E">
                    <w:rPr>
                      <w:lang w:val="es-MX"/>
                    </w:rPr>
                    <w:t xml:space="preserve"> </w:t>
                  </w:r>
                </w:p>
                <w:p w:rsidR="00B2620A" w:rsidRPr="00327598" w:rsidRDefault="00B2620A" w:rsidP="00327598">
                  <w:pPr>
                    <w:pStyle w:val="Line"/>
                    <w:jc w:val="left"/>
                    <w:rPr>
                      <w:sz w:val="22"/>
                      <w:szCs w:val="22"/>
                      <w:lang w:val="es-MX"/>
                    </w:rPr>
                  </w:pPr>
                </w:p>
              </w:tc>
            </w:tr>
            <w:tr w:rsidR="00BE3768" w:rsidRPr="00327598">
              <w:trPr>
                <w:trHeight w:hRule="exact" w:val="144"/>
              </w:trPr>
              <w:tc>
                <w:tcPr>
                  <w:tcW w:w="3446" w:type="dxa"/>
                </w:tcPr>
                <w:p w:rsidR="00BE3768" w:rsidRPr="00327598" w:rsidRDefault="00BE3768">
                  <w:pPr>
                    <w:rPr>
                      <w:lang w:val="es-MX"/>
                    </w:rPr>
                  </w:pPr>
                </w:p>
              </w:tc>
            </w:tr>
            <w:tr w:rsidR="00BE3768" w:rsidRPr="00A562FB" w:rsidTr="00127497">
              <w:trPr>
                <w:trHeight w:hRule="exact" w:val="3006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BE3768" w:rsidRPr="00C43B07" w:rsidRDefault="00EE2D5E">
                  <w:pPr>
                    <w:pStyle w:val="Heading3"/>
                    <w:rPr>
                      <w:sz w:val="16"/>
                      <w:szCs w:val="16"/>
                      <w:lang w:val="es-MX"/>
                    </w:rPr>
                  </w:pPr>
                  <w:r w:rsidRPr="00C43B07">
                    <w:rPr>
                      <w:sz w:val="16"/>
                      <w:szCs w:val="16"/>
                      <w:lang w:val="es-MX"/>
                    </w:rPr>
                    <w:t>para mas Informacion</w:t>
                  </w:r>
                  <w:r w:rsidR="00210F03" w:rsidRPr="00C43B07">
                    <w:rPr>
                      <w:sz w:val="16"/>
                      <w:szCs w:val="16"/>
                      <w:lang w:val="es-MX"/>
                    </w:rPr>
                    <w:t xml:space="preserve"> Llame al:</w:t>
                  </w:r>
                </w:p>
                <w:p w:rsidR="00210F03" w:rsidRPr="00E15226" w:rsidRDefault="00210F03" w:rsidP="00210F03">
                  <w:pPr>
                    <w:pStyle w:val="ContactInfo"/>
                  </w:pPr>
                  <w:r w:rsidRPr="00696199">
                    <w:rPr>
                      <w:lang w:val="es-MX"/>
                    </w:rPr>
                    <w:t xml:space="preserve"> </w:t>
                  </w:r>
                  <w:r w:rsidR="0012094F" w:rsidRPr="00E15226">
                    <w:t xml:space="preserve">(619) </w:t>
                  </w:r>
                  <w:r w:rsidR="00EB7D54" w:rsidRPr="00E15226">
                    <w:t>425-9600</w:t>
                  </w:r>
                </w:p>
                <w:p w:rsidR="00EB7D54" w:rsidRPr="00E15226" w:rsidRDefault="00D32852" w:rsidP="00210F03">
                  <w:pPr>
                    <w:pStyle w:val="ContactInfo"/>
                  </w:pPr>
                  <w:r>
                    <w:t xml:space="preserve"> </w:t>
                  </w:r>
                  <w:proofErr w:type="spellStart"/>
                  <w:r w:rsidR="00210F03" w:rsidRPr="00E15226">
                    <w:t>Armida</w:t>
                  </w:r>
                  <w:proofErr w:type="spellEnd"/>
                  <w:r w:rsidR="00210F03" w:rsidRPr="00E15226">
                    <w:t xml:space="preserve"> Ext.</w:t>
                  </w:r>
                  <w:r w:rsidR="00A562FB" w:rsidRPr="00E15226">
                    <w:t>1530</w:t>
                  </w:r>
                </w:p>
                <w:p w:rsidR="00210F03" w:rsidRPr="00E15226" w:rsidRDefault="00D32852" w:rsidP="00210F03">
                  <w:pPr>
                    <w:pStyle w:val="ContactInfo"/>
                  </w:pPr>
                  <w:r>
                    <w:t xml:space="preserve"> </w:t>
                  </w:r>
                  <w:r w:rsidR="00210F03" w:rsidRPr="00E15226">
                    <w:t>Hilda Ext. 1763</w:t>
                  </w:r>
                </w:p>
                <w:p w:rsidR="00210F03" w:rsidRDefault="00FC24E1" w:rsidP="00210F03">
                  <w:pPr>
                    <w:pStyle w:val="ContactInfo"/>
                  </w:pPr>
                  <w:r>
                    <w:t>Vicky Ext.1362</w:t>
                  </w:r>
                </w:p>
                <w:p w:rsidR="00B20E93" w:rsidRPr="00E15226" w:rsidRDefault="00B20E93" w:rsidP="00210F03">
                  <w:pPr>
                    <w:pStyle w:val="ContactInfo"/>
                  </w:pPr>
                  <w:r>
                    <w:t>Yadira Ext.1767</w:t>
                  </w:r>
                </w:p>
              </w:tc>
            </w:tr>
          </w:tbl>
          <w:p w:rsidR="00BE3768" w:rsidRPr="00E15226" w:rsidRDefault="00BE3768"/>
        </w:tc>
      </w:tr>
    </w:tbl>
    <w:p w:rsidR="00BE3768" w:rsidRPr="00E15226" w:rsidRDefault="00BE3768">
      <w:pPr>
        <w:pStyle w:val="NoSpacing"/>
      </w:pPr>
    </w:p>
    <w:sectPr w:rsidR="00BE3768" w:rsidRPr="00E15226" w:rsidSect="00E15226">
      <w:headerReference w:type="default" r:id="rId9"/>
      <w:pgSz w:w="12240" w:h="15840"/>
      <w:pgMar w:top="720" w:right="720" w:bottom="360" w:left="720" w:header="720" w:footer="720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2A15" w:rsidRDefault="00E22A15" w:rsidP="00E15226">
      <w:pPr>
        <w:spacing w:after="0" w:line="240" w:lineRule="auto"/>
      </w:pPr>
      <w:r>
        <w:separator/>
      </w:r>
    </w:p>
  </w:endnote>
  <w:endnote w:type="continuationSeparator" w:id="0">
    <w:p w:rsidR="00E22A15" w:rsidRDefault="00E22A15" w:rsidP="00E1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2A15" w:rsidRDefault="00E22A15" w:rsidP="00E15226">
      <w:pPr>
        <w:spacing w:after="0" w:line="240" w:lineRule="auto"/>
      </w:pPr>
      <w:r>
        <w:separator/>
      </w:r>
    </w:p>
  </w:footnote>
  <w:footnote w:type="continuationSeparator" w:id="0">
    <w:p w:rsidR="00E22A15" w:rsidRDefault="00E22A15" w:rsidP="00E15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226" w:rsidRPr="00E15226" w:rsidRDefault="00E15226" w:rsidP="00E15226">
    <w:pPr>
      <w:pStyle w:val="Header"/>
      <w:jc w:val="center"/>
      <w:rPr>
        <w:lang w:val="es-MX"/>
      </w:rPr>
    </w:pPr>
    <w:r>
      <w:rPr>
        <w:noProof/>
        <w:lang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15226" w:rsidRDefault="00E22A15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sdt>
                            <w:sdtPr>
                              <w:rPr>
                                <w:caps/>
                                <w:color w:val="FFFFFF" w:themeColor="background1"/>
                              </w:rPr>
                              <w:alias w:val="Title"/>
                              <w:tag w:val=""/>
                              <w:id w:val="118901739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7F2689">
                                <w:rPr>
                                  <w:caps/>
                                  <w:color w:val="FFFFFF" w:themeColor="background1"/>
                                </w:rPr>
                                <w:t>Programa de preparacion temprana</w:t>
                              </w:r>
                            </w:sdtContent>
                          </w:sdt>
                          <w:r w:rsidR="00327598">
                            <w:rPr>
                              <w:caps/>
                              <w:color w:val="FFFFFF" w:themeColor="background1"/>
                            </w:rPr>
                            <w:t xml:space="preserve"> 2020-2021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e03177 [3204]" stroked="f" strokeweight="1pt">
              <v:textbox style="mso-fit-shape-to-text:t">
                <w:txbxContent>
                  <w:p w:rsidR="00E15226" w:rsidRDefault="00E22A15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FFFFFF" w:themeColor="background1"/>
                      </w:rPr>
                    </w:pPr>
                    <w:sdt>
                      <w:sdtPr>
                        <w:rPr>
                          <w:caps/>
                          <w:color w:val="FFFFFF" w:themeColor="background1"/>
                        </w:rPr>
                        <w:alias w:val="Title"/>
                        <w:tag w:val=""/>
                        <w:id w:val="118901739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7F2689">
                          <w:rPr>
                            <w:caps/>
                            <w:color w:val="FFFFFF" w:themeColor="background1"/>
                          </w:rPr>
                          <w:t>Programa de preparacion temprana</w:t>
                        </w:r>
                      </w:sdtContent>
                    </w:sdt>
                    <w:r w:rsidR="00327598">
                      <w:rPr>
                        <w:caps/>
                        <w:color w:val="FFFFFF" w:themeColor="background1"/>
                      </w:rPr>
                      <w:t xml:space="preserve"> 2020-2021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  <w:proofErr w:type="gramStart"/>
    <w:r w:rsidRPr="00E15226">
      <w:rPr>
        <w:lang w:val="es-MX"/>
      </w:rPr>
      <w:t>Preparando a los líderes de ma</w:t>
    </w:r>
    <w:r>
      <w:rPr>
        <w:lang w:val="es-MX"/>
      </w:rPr>
      <w:t>ñana</w:t>
    </w:r>
    <w:r w:rsidR="00D531BA">
      <w:rPr>
        <w:lang w:val="es-MX"/>
      </w:rPr>
      <w:t>-</w:t>
    </w:r>
    <w:r>
      <w:rPr>
        <w:lang w:val="es-MX"/>
      </w:rPr>
      <w:t xml:space="preserve"> hoy!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CAA"/>
    <w:rsid w:val="0003698A"/>
    <w:rsid w:val="00070D16"/>
    <w:rsid w:val="000921D4"/>
    <w:rsid w:val="000C1DB7"/>
    <w:rsid w:val="000C4BC1"/>
    <w:rsid w:val="0012094F"/>
    <w:rsid w:val="00127497"/>
    <w:rsid w:val="00171EF6"/>
    <w:rsid w:val="00210F03"/>
    <w:rsid w:val="002544C6"/>
    <w:rsid w:val="002E390E"/>
    <w:rsid w:val="00304A61"/>
    <w:rsid w:val="00327598"/>
    <w:rsid w:val="0034230C"/>
    <w:rsid w:val="00392A15"/>
    <w:rsid w:val="003D0821"/>
    <w:rsid w:val="003D467C"/>
    <w:rsid w:val="005A0E06"/>
    <w:rsid w:val="00675A51"/>
    <w:rsid w:val="00696199"/>
    <w:rsid w:val="007365DE"/>
    <w:rsid w:val="00774B66"/>
    <w:rsid w:val="007A0FFE"/>
    <w:rsid w:val="007F2689"/>
    <w:rsid w:val="00895DE9"/>
    <w:rsid w:val="00925C4C"/>
    <w:rsid w:val="00925EA9"/>
    <w:rsid w:val="009F6F46"/>
    <w:rsid w:val="00A164CA"/>
    <w:rsid w:val="00A176B8"/>
    <w:rsid w:val="00A562FB"/>
    <w:rsid w:val="00AD0C2F"/>
    <w:rsid w:val="00B048A9"/>
    <w:rsid w:val="00B20E93"/>
    <w:rsid w:val="00B2620A"/>
    <w:rsid w:val="00BB2D79"/>
    <w:rsid w:val="00BE3768"/>
    <w:rsid w:val="00C1343D"/>
    <w:rsid w:val="00C22B23"/>
    <w:rsid w:val="00C31A55"/>
    <w:rsid w:val="00C43B07"/>
    <w:rsid w:val="00CC70E3"/>
    <w:rsid w:val="00CE7CAA"/>
    <w:rsid w:val="00D32852"/>
    <w:rsid w:val="00D531BA"/>
    <w:rsid w:val="00D574FB"/>
    <w:rsid w:val="00D75310"/>
    <w:rsid w:val="00D85C57"/>
    <w:rsid w:val="00DB005C"/>
    <w:rsid w:val="00DF47BC"/>
    <w:rsid w:val="00E15226"/>
    <w:rsid w:val="00E22A15"/>
    <w:rsid w:val="00E760DB"/>
    <w:rsid w:val="00EB7D54"/>
    <w:rsid w:val="00EB7D73"/>
    <w:rsid w:val="00EE2D5E"/>
    <w:rsid w:val="00FC2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9A608D"/>
  <w15:chartTrackingRefBased/>
  <w15:docId w15:val="{46C5C993-C022-4126-9C03-CF4564BA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Header">
    <w:name w:val="header"/>
    <w:basedOn w:val="Normal"/>
    <w:link w:val="HeaderChar"/>
    <w:uiPriority w:val="99"/>
    <w:unhideWhenUsed/>
    <w:rsid w:val="00E15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5226"/>
  </w:style>
  <w:style w:type="paragraph" w:styleId="Footer">
    <w:name w:val="footer"/>
    <w:basedOn w:val="Normal"/>
    <w:link w:val="FooterChar"/>
    <w:uiPriority w:val="99"/>
    <w:unhideWhenUsed/>
    <w:rsid w:val="00E152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5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emy.oliveros@cvesd.org\AppData\Roaming\Microsoft\Templates\Event%20fly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0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Programa de preparacion temprana</vt:lpstr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preparacion temprana</dc:title>
  <dc:subject/>
  <dc:creator>Salas-Oliveros, Noemy</dc:creator>
  <cp:keywords/>
  <dc:description/>
  <cp:lastModifiedBy>Salas-Oliveros, Noemy</cp:lastModifiedBy>
  <cp:revision>2</cp:revision>
  <cp:lastPrinted>2020-01-15T17:40:00Z</cp:lastPrinted>
  <dcterms:created xsi:type="dcterms:W3CDTF">2020-08-17T18:36:00Z</dcterms:created>
  <dcterms:modified xsi:type="dcterms:W3CDTF">2020-08-17T18:36:00Z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</Properties>
</file>