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BE3768" w:rsidRPr="004D72CE" w:rsidTr="008E50D1">
        <w:trPr>
          <w:trHeight w:hRule="exact" w:val="13599"/>
          <w:jc w:val="center"/>
        </w:trPr>
        <w:tc>
          <w:tcPr>
            <w:tcW w:w="7200" w:type="dxa"/>
          </w:tcPr>
          <w:p w:rsidR="00AF54CF" w:rsidRDefault="00AF54CF" w:rsidP="00F103AB">
            <w:pPr>
              <w:jc w:val="center"/>
            </w:pPr>
          </w:p>
          <w:tbl>
            <w:tblPr>
              <w:tblW w:w="4799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6911"/>
            </w:tblGrid>
            <w:tr w:rsidR="00BE3768" w:rsidTr="00BA5523">
              <w:trPr>
                <w:cantSplit/>
                <w:trHeight w:hRule="exact" w:val="4921"/>
              </w:trPr>
              <w:tc>
                <w:tcPr>
                  <w:tcW w:w="6911" w:type="dxa"/>
                </w:tcPr>
                <w:p w:rsidR="00BE3768" w:rsidRDefault="00AF54CF" w:rsidP="00126785">
                  <w:pPr>
                    <w:jc w:val="center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3615055" cy="2933700"/>
                        <wp:effectExtent l="0" t="0" r="4445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ndma&amp;baby2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artisticPhotocopy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49675" cy="2961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E3768" w:rsidTr="00BA5523">
              <w:trPr>
                <w:trHeight w:hRule="exact" w:val="6347"/>
              </w:trPr>
              <w:tc>
                <w:tcPr>
                  <w:tcW w:w="6911" w:type="dxa"/>
                </w:tcPr>
                <w:p w:rsidR="003F388F" w:rsidRDefault="003F388F" w:rsidP="00B27C7A">
                  <w:pPr>
                    <w:pStyle w:val="Title"/>
                    <w:jc w:val="center"/>
                    <w:rPr>
                      <w:sz w:val="40"/>
                      <w:szCs w:val="40"/>
                    </w:rPr>
                  </w:pPr>
                </w:p>
                <w:p w:rsidR="00BE3768" w:rsidRPr="003F388F" w:rsidRDefault="0003698A" w:rsidP="00B27C7A">
                  <w:pPr>
                    <w:pStyle w:val="Title"/>
                    <w:jc w:val="center"/>
                    <w:rPr>
                      <w:sz w:val="40"/>
                      <w:szCs w:val="40"/>
                    </w:rPr>
                  </w:pPr>
                  <w:r w:rsidRPr="003F388F">
                    <w:rPr>
                      <w:sz w:val="40"/>
                      <w:szCs w:val="40"/>
                    </w:rPr>
                    <w:t xml:space="preserve">School Readiness </w:t>
                  </w:r>
                  <w:r w:rsidR="003F388F" w:rsidRPr="003F388F">
                    <w:rPr>
                      <w:sz w:val="40"/>
                      <w:szCs w:val="40"/>
                    </w:rPr>
                    <w:t>Program</w:t>
                  </w:r>
                </w:p>
                <w:p w:rsidR="00B27C7A" w:rsidRDefault="0003698A" w:rsidP="00B27C7A">
                  <w:pPr>
                    <w:pStyle w:val="Heading1"/>
                    <w:jc w:val="center"/>
                    <w:rPr>
                      <w:sz w:val="20"/>
                      <w:szCs w:val="20"/>
                    </w:rPr>
                  </w:pPr>
                  <w:r w:rsidRPr="00A17CBC">
                    <w:rPr>
                      <w:sz w:val="20"/>
                      <w:szCs w:val="20"/>
                    </w:rPr>
                    <w:t>If yo</w:t>
                  </w:r>
                  <w:r w:rsidR="00B27C7A">
                    <w:rPr>
                      <w:sz w:val="20"/>
                      <w:szCs w:val="20"/>
                    </w:rPr>
                    <w:t>u have a child 3-5 years of age</w:t>
                  </w:r>
                  <w:bookmarkStart w:id="0" w:name="_GoBack"/>
                  <w:bookmarkEnd w:id="0"/>
                  <w:r w:rsidRPr="00A17CBC">
                    <w:rPr>
                      <w:sz w:val="20"/>
                      <w:szCs w:val="20"/>
                    </w:rPr>
                    <w:t xml:space="preserve"> </w:t>
                  </w:r>
                  <w:r w:rsidR="00B27C7A">
                    <w:rPr>
                      <w:sz w:val="20"/>
                      <w:szCs w:val="20"/>
                    </w:rPr>
                    <w:t xml:space="preserve">eager to learn </w:t>
                  </w:r>
                  <w:r w:rsidRPr="00A17CBC">
                    <w:rPr>
                      <w:sz w:val="20"/>
                      <w:szCs w:val="20"/>
                    </w:rPr>
                    <w:t xml:space="preserve"> </w:t>
                  </w:r>
                </w:p>
                <w:p w:rsidR="00BE3768" w:rsidRPr="00A17CBC" w:rsidRDefault="0003698A" w:rsidP="00B27C7A">
                  <w:pPr>
                    <w:pStyle w:val="Heading1"/>
                    <w:jc w:val="center"/>
                    <w:rPr>
                      <w:sz w:val="20"/>
                      <w:szCs w:val="20"/>
                    </w:rPr>
                  </w:pPr>
                  <w:r w:rsidRPr="00A17CBC">
                    <w:rPr>
                      <w:sz w:val="20"/>
                      <w:szCs w:val="20"/>
                    </w:rPr>
                    <w:t>School Readiness is the place!</w:t>
                  </w:r>
                </w:p>
                <w:p w:rsidR="008837EB" w:rsidRDefault="008837EB" w:rsidP="00925C4C">
                  <w:pPr>
                    <w:rPr>
                      <w:sz w:val="23"/>
                      <w:szCs w:val="23"/>
                    </w:rPr>
                  </w:pPr>
                </w:p>
                <w:p w:rsidR="00BA5523" w:rsidRDefault="00B27C7A" w:rsidP="00BA5523">
                  <w:pPr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J</w:t>
                  </w:r>
                  <w:r w:rsidR="00925C4C" w:rsidRPr="00DB005C">
                    <w:rPr>
                      <w:sz w:val="23"/>
                      <w:szCs w:val="23"/>
                    </w:rPr>
                    <w:t>oin other parents and their children</w:t>
                  </w:r>
                  <w:r>
                    <w:rPr>
                      <w:sz w:val="23"/>
                      <w:szCs w:val="23"/>
                    </w:rPr>
                    <w:t xml:space="preserve"> </w:t>
                  </w:r>
                  <w:r w:rsidR="00925C4C" w:rsidRPr="00DB005C">
                    <w:rPr>
                      <w:sz w:val="23"/>
                      <w:szCs w:val="23"/>
                    </w:rPr>
                    <w:t xml:space="preserve">for a unique </w:t>
                  </w:r>
                  <w:r>
                    <w:rPr>
                      <w:sz w:val="23"/>
                      <w:szCs w:val="23"/>
                    </w:rPr>
                    <w:t xml:space="preserve">virtual </w:t>
                  </w:r>
                  <w:r w:rsidR="00925C4C" w:rsidRPr="00DB005C">
                    <w:rPr>
                      <w:sz w:val="23"/>
                      <w:szCs w:val="23"/>
                    </w:rPr>
                    <w:t xml:space="preserve">opportunity to learn </w:t>
                  </w:r>
                  <w:r w:rsidR="004D72CE">
                    <w:rPr>
                      <w:sz w:val="23"/>
                      <w:szCs w:val="23"/>
                    </w:rPr>
                    <w:t>together.</w:t>
                  </w:r>
                  <w:r w:rsidR="00925C4C" w:rsidRPr="00DB005C">
                    <w:rPr>
                      <w:sz w:val="23"/>
                      <w:szCs w:val="23"/>
                    </w:rPr>
                    <w:t xml:space="preserve"> Our sessions are design</w:t>
                  </w:r>
                  <w:r w:rsidR="005D03A9">
                    <w:rPr>
                      <w:sz w:val="23"/>
                      <w:szCs w:val="23"/>
                    </w:rPr>
                    <w:t>ed</w:t>
                  </w:r>
                  <w:r w:rsidR="00925C4C" w:rsidRPr="00DB005C">
                    <w:rPr>
                      <w:sz w:val="23"/>
                      <w:szCs w:val="23"/>
                    </w:rPr>
                    <w:t xml:space="preserve"> to prov</w:t>
                  </w:r>
                  <w:r>
                    <w:rPr>
                      <w:sz w:val="23"/>
                      <w:szCs w:val="23"/>
                    </w:rPr>
                    <w:t>ide parent education as well as developmentally appropriate</w:t>
                  </w:r>
                  <w:r w:rsidR="00BA5523">
                    <w:rPr>
                      <w:sz w:val="23"/>
                      <w:szCs w:val="23"/>
                    </w:rPr>
                    <w:t xml:space="preserve"> activities </w:t>
                  </w:r>
                  <w:r>
                    <w:rPr>
                      <w:sz w:val="23"/>
                      <w:szCs w:val="23"/>
                    </w:rPr>
                    <w:t xml:space="preserve">that you and your child can do at home to support their development in </w:t>
                  </w:r>
                  <w:proofErr w:type="gramStart"/>
                  <w:r>
                    <w:rPr>
                      <w:sz w:val="23"/>
                      <w:szCs w:val="23"/>
                    </w:rPr>
                    <w:t xml:space="preserve">the </w:t>
                  </w:r>
                  <w:r w:rsidR="00BA5523">
                    <w:rPr>
                      <w:sz w:val="23"/>
                      <w:szCs w:val="23"/>
                    </w:rPr>
                    <w:t xml:space="preserve"> areas</w:t>
                  </w:r>
                  <w:proofErr w:type="gramEnd"/>
                  <w:r w:rsidR="00BA5523">
                    <w:rPr>
                      <w:sz w:val="23"/>
                      <w:szCs w:val="23"/>
                    </w:rPr>
                    <w:t xml:space="preserve"> of early literacy, math concepts, fine and gross </w:t>
                  </w:r>
                  <w:r>
                    <w:rPr>
                      <w:sz w:val="23"/>
                      <w:szCs w:val="23"/>
                    </w:rPr>
                    <w:t xml:space="preserve">motor as well as  </w:t>
                  </w:r>
                  <w:r w:rsidR="00BA5523">
                    <w:rPr>
                      <w:sz w:val="23"/>
                      <w:szCs w:val="23"/>
                    </w:rPr>
                    <w:t>social emotional skills.</w:t>
                  </w:r>
                </w:p>
                <w:p w:rsidR="0047636E" w:rsidRDefault="00774B66" w:rsidP="00BA5523">
                  <w:pPr>
                    <w:rPr>
                      <w:sz w:val="23"/>
                      <w:szCs w:val="23"/>
                    </w:rPr>
                  </w:pPr>
                  <w:r w:rsidRPr="00DB005C">
                    <w:rPr>
                      <w:sz w:val="23"/>
                      <w:szCs w:val="23"/>
                    </w:rPr>
                    <w:t>This</w:t>
                  </w:r>
                  <w:r w:rsidR="00DB005C" w:rsidRPr="00DB005C">
                    <w:rPr>
                      <w:sz w:val="23"/>
                      <w:szCs w:val="23"/>
                    </w:rPr>
                    <w:t xml:space="preserve"> is</w:t>
                  </w:r>
                  <w:r w:rsidRPr="00DB005C">
                    <w:rPr>
                      <w:sz w:val="23"/>
                      <w:szCs w:val="23"/>
                    </w:rPr>
                    <w:t xml:space="preserve"> </w:t>
                  </w:r>
                  <w:r w:rsidR="009F1095">
                    <w:rPr>
                      <w:sz w:val="23"/>
                      <w:szCs w:val="23"/>
                    </w:rPr>
                    <w:t>a won</w:t>
                  </w:r>
                  <w:r w:rsidR="00B27C7A">
                    <w:rPr>
                      <w:sz w:val="23"/>
                      <w:szCs w:val="23"/>
                    </w:rPr>
                    <w:t xml:space="preserve">derful opportunity to support your child’s development in the comfort of your home </w:t>
                  </w:r>
                  <w:proofErr w:type="gramStart"/>
                  <w:r w:rsidR="00B27C7A">
                    <w:rPr>
                      <w:sz w:val="23"/>
                      <w:szCs w:val="23"/>
                    </w:rPr>
                    <w:t xml:space="preserve">with </w:t>
                  </w:r>
                  <w:r w:rsidRPr="00DB005C">
                    <w:rPr>
                      <w:sz w:val="23"/>
                      <w:szCs w:val="23"/>
                    </w:rPr>
                    <w:t xml:space="preserve"> fun</w:t>
                  </w:r>
                  <w:proofErr w:type="gramEnd"/>
                  <w:r w:rsidRPr="00DB005C">
                    <w:rPr>
                      <w:sz w:val="23"/>
                      <w:szCs w:val="23"/>
                    </w:rPr>
                    <w:t xml:space="preserve"> and engaging lear</w:t>
                  </w:r>
                  <w:r w:rsidR="00B27C7A">
                    <w:rPr>
                      <w:sz w:val="23"/>
                      <w:szCs w:val="23"/>
                    </w:rPr>
                    <w:t xml:space="preserve">ning activities. </w:t>
                  </w:r>
                </w:p>
                <w:p w:rsidR="00B27C7A" w:rsidRPr="00BA5523" w:rsidRDefault="00B27C7A" w:rsidP="00BA5523">
                  <w:pPr>
                    <w:rPr>
                      <w:sz w:val="23"/>
                      <w:szCs w:val="23"/>
                    </w:rPr>
                  </w:pPr>
                </w:p>
              </w:tc>
            </w:tr>
            <w:tr w:rsidR="00BE3768" w:rsidTr="00BA5523">
              <w:trPr>
                <w:trHeight w:hRule="exact" w:val="1179"/>
              </w:trPr>
              <w:tc>
                <w:tcPr>
                  <w:tcW w:w="6911" w:type="dxa"/>
                  <w:vAlign w:val="bottom"/>
                </w:tcPr>
                <w:p w:rsidR="00BE3768" w:rsidRDefault="00C31A55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2700EC2D" wp14:editId="697138B0">
                        <wp:extent cx="676275" cy="638175"/>
                        <wp:effectExtent l="0" t="0" r="9525" b="952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557" cy="6384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B7D54">
                    <w:t>School Readiness Program made possible by LCAP.</w:t>
                  </w:r>
                </w:p>
              </w:tc>
            </w:tr>
          </w:tbl>
          <w:p w:rsidR="00BE3768" w:rsidRDefault="00BE3768"/>
        </w:tc>
        <w:tc>
          <w:tcPr>
            <w:tcW w:w="144" w:type="dxa"/>
          </w:tcPr>
          <w:p w:rsidR="00BE3768" w:rsidRDefault="00BE3768"/>
        </w:tc>
        <w:tc>
          <w:tcPr>
            <w:tcW w:w="3456" w:type="dxa"/>
          </w:tcPr>
          <w:p w:rsidR="003F388F" w:rsidRDefault="003F388F"/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BE3768" w:rsidTr="009D310C">
              <w:trPr>
                <w:trHeight w:hRule="exact" w:val="9576"/>
              </w:trPr>
              <w:tc>
                <w:tcPr>
                  <w:tcW w:w="3456" w:type="dxa"/>
                  <w:shd w:val="clear" w:color="auto" w:fill="97C83C" w:themeFill="accent2"/>
                  <w:vAlign w:val="center"/>
                </w:tcPr>
                <w:p w:rsidR="003F388F" w:rsidRDefault="003F388F" w:rsidP="00C31A55">
                  <w:pPr>
                    <w:pStyle w:val="Heading2"/>
                  </w:pPr>
                  <w:r>
                    <w:t>FREE</w:t>
                  </w:r>
                </w:p>
                <w:p w:rsidR="00C31A55" w:rsidRPr="00C31A55" w:rsidRDefault="00C31A55" w:rsidP="00C31A55">
                  <w:pPr>
                    <w:pStyle w:val="Heading2"/>
                  </w:pPr>
                  <w:r>
                    <w:t>Sign- up now!</w:t>
                  </w:r>
                </w:p>
                <w:p w:rsidR="00BE3768" w:rsidRDefault="00BE3768">
                  <w:pPr>
                    <w:pStyle w:val="Line"/>
                  </w:pPr>
                </w:p>
                <w:p w:rsidR="00BE3768" w:rsidRDefault="00C31A55" w:rsidP="00B27C7A">
                  <w:pPr>
                    <w:pStyle w:val="Heading2"/>
                  </w:pPr>
                  <w:r>
                    <w:t>Space is limited!</w:t>
                  </w:r>
                </w:p>
                <w:p w:rsidR="00BE3768" w:rsidRDefault="00C31A55" w:rsidP="00B27C7A">
                  <w:pPr>
                    <w:pStyle w:val="Heading2"/>
                  </w:pPr>
                  <w:r>
                    <w:t>Give your child the gift of time and early education!</w:t>
                  </w:r>
                </w:p>
                <w:p w:rsidR="00BE3768" w:rsidRDefault="00BE3768">
                  <w:pPr>
                    <w:pStyle w:val="Line"/>
                  </w:pPr>
                </w:p>
                <w:p w:rsidR="00BE3768" w:rsidRDefault="00C31A55">
                  <w:pPr>
                    <w:pStyle w:val="Heading2"/>
                  </w:pPr>
                  <w:r>
                    <w:t>Sessions will be offered in English and Spanish</w:t>
                  </w:r>
                </w:p>
                <w:p w:rsidR="00BE3768" w:rsidRDefault="00BE3768">
                  <w:pPr>
                    <w:pStyle w:val="Line"/>
                  </w:pPr>
                </w:p>
                <w:p w:rsidR="00B2620A" w:rsidRDefault="00B27C7A" w:rsidP="00C31A55">
                  <w:pPr>
                    <w:pStyle w:val="Heading2"/>
                  </w:pPr>
                  <w:r>
                    <w:t xml:space="preserve">6 </w:t>
                  </w:r>
                  <w:proofErr w:type="gramStart"/>
                  <w:r w:rsidR="005C1AAA">
                    <w:t>week</w:t>
                  </w:r>
                  <w:r w:rsidR="00917EC8">
                    <w:t>s</w:t>
                  </w:r>
                  <w:proofErr w:type="gramEnd"/>
                  <w:r w:rsidR="00B2620A">
                    <w:t xml:space="preserve"> program </w:t>
                  </w:r>
                  <w:r w:rsidRPr="00B27C7A">
                    <w:rPr>
                      <w:sz w:val="24"/>
                      <w:szCs w:val="24"/>
                    </w:rPr>
                    <w:t xml:space="preserve">Meet </w:t>
                  </w:r>
                  <w:r w:rsidR="00B2620A" w:rsidRPr="00B27C7A">
                    <w:rPr>
                      <w:sz w:val="24"/>
                      <w:szCs w:val="24"/>
                    </w:rPr>
                    <w:t>Twice a week</w:t>
                  </w:r>
                  <w:r w:rsidR="00B2620A">
                    <w:t xml:space="preserve"> </w:t>
                  </w:r>
                </w:p>
                <w:p w:rsidR="00B27C7A" w:rsidRPr="00B27C7A" w:rsidRDefault="00B27C7A" w:rsidP="00B27C7A">
                  <w:pPr>
                    <w:pStyle w:val="Line"/>
                  </w:pPr>
                </w:p>
                <w:p w:rsidR="00BE3768" w:rsidRPr="00B27C7A" w:rsidRDefault="00F103AB" w:rsidP="00B27C7A">
                  <w:pPr>
                    <w:pStyle w:val="Heading2"/>
                    <w:rPr>
                      <w:sz w:val="24"/>
                      <w:szCs w:val="24"/>
                    </w:rPr>
                  </w:pPr>
                  <w:r w:rsidRPr="00B27C7A">
                    <w:rPr>
                      <w:sz w:val="24"/>
                      <w:szCs w:val="24"/>
                    </w:rPr>
                    <w:t xml:space="preserve">Distance Learning </w:t>
                  </w:r>
                  <w:r w:rsidR="00B2620A" w:rsidRPr="00B27C7A">
                    <w:rPr>
                      <w:sz w:val="24"/>
                      <w:szCs w:val="24"/>
                    </w:rPr>
                    <w:t xml:space="preserve">sessions </w:t>
                  </w:r>
                  <w:r w:rsidR="00B27C7A" w:rsidRPr="00B27C7A">
                    <w:rPr>
                      <w:sz w:val="24"/>
                      <w:szCs w:val="24"/>
                    </w:rPr>
                    <w:t>begin the week of September 14</w:t>
                  </w:r>
                  <w:r w:rsidR="00B27C7A" w:rsidRPr="00B27C7A">
                    <w:rPr>
                      <w:sz w:val="24"/>
                      <w:szCs w:val="24"/>
                      <w:vertAlign w:val="superscript"/>
                    </w:rPr>
                    <w:t>th</w:t>
                  </w:r>
                  <w:r w:rsidR="00B27C7A" w:rsidRPr="00B27C7A">
                    <w:rPr>
                      <w:sz w:val="24"/>
                      <w:szCs w:val="24"/>
                    </w:rPr>
                    <w:t>, 2020</w:t>
                  </w:r>
                </w:p>
                <w:p w:rsidR="00B27C7A" w:rsidRPr="00B27C7A" w:rsidRDefault="00B27C7A" w:rsidP="00B27C7A">
                  <w:pPr>
                    <w:pStyle w:val="Line"/>
                  </w:pPr>
                  <w:r>
                    <w:t>C</w:t>
                  </w:r>
                </w:p>
                <w:p w:rsidR="00B2620A" w:rsidRPr="00B2620A" w:rsidRDefault="00B2620A" w:rsidP="00B2620A">
                  <w:pPr>
                    <w:pStyle w:val="Line"/>
                  </w:pPr>
                  <w:r>
                    <w:t>2</w:t>
                  </w:r>
                </w:p>
              </w:tc>
            </w:tr>
            <w:tr w:rsidR="00BE3768" w:rsidTr="009D310C">
              <w:trPr>
                <w:trHeight w:hRule="exact" w:val="360"/>
              </w:trPr>
              <w:tc>
                <w:tcPr>
                  <w:tcW w:w="3446" w:type="dxa"/>
                </w:tcPr>
                <w:p w:rsidR="00BE3768" w:rsidRDefault="00BE3768"/>
              </w:tc>
            </w:tr>
            <w:tr w:rsidR="00BE3768" w:rsidRPr="004D72CE" w:rsidTr="008E50D1">
              <w:trPr>
                <w:trHeight w:hRule="exact" w:val="3150"/>
              </w:trPr>
              <w:tc>
                <w:tcPr>
                  <w:tcW w:w="3446" w:type="dxa"/>
                  <w:shd w:val="clear" w:color="auto" w:fill="E03177" w:themeFill="accent1"/>
                  <w:vAlign w:val="center"/>
                </w:tcPr>
                <w:p w:rsidR="00BE3768" w:rsidRDefault="003F388F">
                  <w:pPr>
                    <w:pStyle w:val="Heading3"/>
                  </w:pPr>
                  <w:r w:rsidRPr="00113AB2">
                    <w:rPr>
                      <w:sz w:val="16"/>
                      <w:szCs w:val="16"/>
                    </w:rPr>
                    <w:t xml:space="preserve">For more </w:t>
                  </w:r>
                  <w:proofErr w:type="gramStart"/>
                  <w:r w:rsidRPr="00113AB2">
                    <w:rPr>
                      <w:sz w:val="16"/>
                      <w:szCs w:val="16"/>
                    </w:rPr>
                    <w:t>Information</w:t>
                  </w:r>
                  <w:proofErr w:type="gramEnd"/>
                  <w:r w:rsidRPr="00113AB2">
                    <w:rPr>
                      <w:sz w:val="16"/>
                      <w:szCs w:val="16"/>
                    </w:rPr>
                    <w:t xml:space="preserve"> contact us at</w:t>
                  </w:r>
                  <w:r>
                    <w:t>:</w:t>
                  </w:r>
                </w:p>
                <w:p w:rsidR="003F388F" w:rsidRPr="00B95DDB" w:rsidRDefault="003F388F" w:rsidP="003F388F">
                  <w:pPr>
                    <w:jc w:val="center"/>
                    <w:rPr>
                      <w:color w:val="FFFFFF" w:themeColor="background1"/>
                    </w:rPr>
                  </w:pPr>
                  <w:r w:rsidRPr="00B95DDB">
                    <w:rPr>
                      <w:color w:val="FFFFFF" w:themeColor="background1"/>
                    </w:rPr>
                    <w:t>(619) 425-9600</w:t>
                  </w:r>
                </w:p>
                <w:p w:rsidR="003F388F" w:rsidRPr="00B95DDB" w:rsidRDefault="003F388F" w:rsidP="003F388F">
                  <w:pPr>
                    <w:jc w:val="center"/>
                    <w:rPr>
                      <w:color w:val="FFFFFF" w:themeColor="background1"/>
                    </w:rPr>
                  </w:pPr>
                  <w:r w:rsidRPr="00B95DDB">
                    <w:rPr>
                      <w:color w:val="FFFFFF" w:themeColor="background1"/>
                    </w:rPr>
                    <w:t>Hilda Ext. 1763</w:t>
                  </w:r>
                </w:p>
                <w:p w:rsidR="003F388F" w:rsidRPr="00B95DDB" w:rsidRDefault="00847037" w:rsidP="003F388F">
                  <w:pPr>
                    <w:jc w:val="center"/>
                    <w:rPr>
                      <w:color w:val="FFFFFF" w:themeColor="background1"/>
                    </w:rPr>
                  </w:pPr>
                  <w:r w:rsidRPr="00B95DDB">
                    <w:rPr>
                      <w:color w:val="FFFFFF" w:themeColor="background1"/>
                    </w:rPr>
                    <w:t>Vicky Ext. 1362</w:t>
                  </w:r>
                </w:p>
                <w:p w:rsidR="004D72CE" w:rsidRDefault="004D72CE" w:rsidP="003F388F">
                  <w:pPr>
                    <w:jc w:val="center"/>
                    <w:rPr>
                      <w:color w:val="FFFFFF" w:themeColor="background1"/>
                    </w:rPr>
                  </w:pPr>
                  <w:r w:rsidRPr="00B95DDB">
                    <w:rPr>
                      <w:color w:val="FFFFFF" w:themeColor="background1"/>
                    </w:rPr>
                    <w:t>Yadira Ext- 1767</w:t>
                  </w:r>
                </w:p>
                <w:p w:rsidR="00A33A08" w:rsidRPr="00B95DDB" w:rsidRDefault="00A33A08" w:rsidP="003F388F">
                  <w:pPr>
                    <w:jc w:val="center"/>
                    <w:rPr>
                      <w:color w:val="FFFFFF" w:themeColor="background1"/>
                    </w:rPr>
                  </w:pPr>
                  <w:proofErr w:type="spellStart"/>
                  <w:r>
                    <w:rPr>
                      <w:color w:val="FFFFFF" w:themeColor="background1"/>
                    </w:rPr>
                    <w:t>Armida</w:t>
                  </w:r>
                  <w:proofErr w:type="spellEnd"/>
                  <w:r>
                    <w:rPr>
                      <w:color w:val="FFFFFF" w:themeColor="background1"/>
                    </w:rPr>
                    <w:t>- 1530</w:t>
                  </w:r>
                </w:p>
                <w:p w:rsidR="00113AB2" w:rsidRPr="00B95DDB" w:rsidRDefault="00113AB2" w:rsidP="003F388F">
                  <w:pPr>
                    <w:jc w:val="center"/>
                    <w:rPr>
                      <w:color w:val="FFFFFF" w:themeColor="background1"/>
                    </w:rPr>
                  </w:pPr>
                </w:p>
                <w:p w:rsidR="00113AB2" w:rsidRPr="00B95DDB" w:rsidRDefault="00113AB2" w:rsidP="003F388F">
                  <w:pPr>
                    <w:jc w:val="center"/>
                    <w:rPr>
                      <w:color w:val="FFFFFF" w:themeColor="background1"/>
                    </w:rPr>
                  </w:pPr>
                </w:p>
                <w:p w:rsidR="003F388F" w:rsidRPr="00B95DDB" w:rsidRDefault="003F388F" w:rsidP="003F388F"/>
                <w:p w:rsidR="003F388F" w:rsidRPr="00113AB2" w:rsidRDefault="00D14263" w:rsidP="003F388F">
                  <w:pPr>
                    <w:pStyle w:val="ContactInfo"/>
                    <w:rPr>
                      <w:lang w:val="es-MX"/>
                    </w:rPr>
                  </w:pPr>
                  <w:sdt>
                    <w:sdtPr>
                      <w:rPr>
                        <w:lang w:val="es-MX"/>
                      </w:rPr>
                      <w:id w:val="857003158"/>
                      <w:placeholder>
                        <w:docPart w:val="429672B9C25B4C03B767BE5B682CBD04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3227A0" w:rsidRPr="00113AB2">
                        <w:rPr>
                          <w:lang w:val="es-MX"/>
                        </w:rPr>
                        <w:t xml:space="preserve">Armida De </w:t>
                      </w:r>
                      <w:proofErr w:type="spellStart"/>
                      <w:r w:rsidR="003227A0" w:rsidRPr="00113AB2">
                        <w:rPr>
                          <w:lang w:val="es-MX"/>
                        </w:rPr>
                        <w:t>Mars</w:t>
                      </w:r>
                      <w:proofErr w:type="spellEnd"/>
                      <w:r w:rsidR="00191F77" w:rsidRPr="00113AB2">
                        <w:rPr>
                          <w:lang w:val="es-MX"/>
                        </w:rPr>
                        <w:t xml:space="preserve"> </w:t>
                      </w:r>
                      <w:r w:rsidR="0012094F" w:rsidRPr="00113AB2">
                        <w:rPr>
                          <w:lang w:val="es-MX"/>
                        </w:rPr>
                        <w:br/>
                      </w:r>
                    </w:sdtContent>
                  </w:sdt>
                </w:p>
                <w:p w:rsidR="00EB7D54" w:rsidRPr="00113AB2" w:rsidRDefault="00EB7D54" w:rsidP="0012094F">
                  <w:pPr>
                    <w:pStyle w:val="ContactInfo"/>
                    <w:rPr>
                      <w:lang w:val="es-MX"/>
                    </w:rPr>
                  </w:pPr>
                </w:p>
              </w:tc>
            </w:tr>
          </w:tbl>
          <w:p w:rsidR="00BE3768" w:rsidRPr="00113AB2" w:rsidRDefault="00BE3768">
            <w:pPr>
              <w:rPr>
                <w:lang w:val="es-MX"/>
              </w:rPr>
            </w:pPr>
          </w:p>
        </w:tc>
      </w:tr>
    </w:tbl>
    <w:p w:rsidR="00BE3768" w:rsidRPr="00113AB2" w:rsidRDefault="00BE3768">
      <w:pPr>
        <w:pStyle w:val="NoSpacing"/>
        <w:rPr>
          <w:lang w:val="es-MX"/>
        </w:rPr>
      </w:pPr>
    </w:p>
    <w:sectPr w:rsidR="00BE3768" w:rsidRPr="00113AB2" w:rsidSect="009D310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360" w:left="720" w:header="720" w:footer="720" w:gutter="0"/>
      <w:pgBorders w:zOrder="back">
        <w:top w:val="mapPins" w:sz="12" w:space="1" w:color="auto"/>
        <w:left w:val="mapPins" w:sz="12" w:space="4" w:color="auto"/>
        <w:bottom w:val="mapPins" w:sz="12" w:space="1" w:color="auto"/>
        <w:right w:val="mapPins" w:sz="12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263" w:rsidRDefault="00D14263" w:rsidP="005E3A3B">
      <w:pPr>
        <w:spacing w:after="0" w:line="240" w:lineRule="auto"/>
      </w:pPr>
      <w:r>
        <w:separator/>
      </w:r>
    </w:p>
  </w:endnote>
  <w:endnote w:type="continuationSeparator" w:id="0">
    <w:p w:rsidR="00D14263" w:rsidRDefault="00D14263" w:rsidP="005E3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3AB" w:rsidRDefault="00F103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3AB" w:rsidRDefault="00F103A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3AB" w:rsidRDefault="00F103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263" w:rsidRDefault="00D14263" w:rsidP="005E3A3B">
      <w:pPr>
        <w:spacing w:after="0" w:line="240" w:lineRule="auto"/>
      </w:pPr>
      <w:r>
        <w:separator/>
      </w:r>
    </w:p>
  </w:footnote>
  <w:footnote w:type="continuationSeparator" w:id="0">
    <w:p w:rsidR="00D14263" w:rsidRDefault="00D14263" w:rsidP="005E3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3AB" w:rsidRDefault="00F103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3A3B" w:rsidRDefault="005E3A3B" w:rsidP="005E3A3B">
    <w:pPr>
      <w:pStyle w:val="Header"/>
      <w:jc w:val="center"/>
    </w:pPr>
    <w:r>
      <w:rPr>
        <w:noProof/>
        <w:lang w:eastAsia="en-US"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5E3A3B" w:rsidRDefault="00B27C7A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School readiness program 2020-2021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left:0;text-align:left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e03177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5E3A3B" w:rsidRDefault="00B27C7A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School readiness program 2020-2021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 w:rsidR="008E50D1">
      <w:t>P</w:t>
    </w:r>
    <w:r>
      <w:t>reparing the leaders of tomorrow</w:t>
    </w:r>
    <w:r w:rsidR="00917EC8">
      <w:t>-</w:t>
    </w:r>
    <w:r>
      <w:t xml:space="preserve"> today!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3AB" w:rsidRDefault="00F103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CAA"/>
    <w:rsid w:val="0003698A"/>
    <w:rsid w:val="000646FD"/>
    <w:rsid w:val="0008389D"/>
    <w:rsid w:val="000C3FD8"/>
    <w:rsid w:val="00106110"/>
    <w:rsid w:val="00113AB2"/>
    <w:rsid w:val="0012094F"/>
    <w:rsid w:val="00126785"/>
    <w:rsid w:val="00182863"/>
    <w:rsid w:val="00191F77"/>
    <w:rsid w:val="00192076"/>
    <w:rsid w:val="003227A0"/>
    <w:rsid w:val="00357268"/>
    <w:rsid w:val="003F388F"/>
    <w:rsid w:val="00403896"/>
    <w:rsid w:val="00454A44"/>
    <w:rsid w:val="0047636E"/>
    <w:rsid w:val="004D72CE"/>
    <w:rsid w:val="005C1AAA"/>
    <w:rsid w:val="005D03A9"/>
    <w:rsid w:val="005E3A3B"/>
    <w:rsid w:val="005F1ADC"/>
    <w:rsid w:val="00655738"/>
    <w:rsid w:val="006B32B1"/>
    <w:rsid w:val="00756A1D"/>
    <w:rsid w:val="00774B66"/>
    <w:rsid w:val="00847037"/>
    <w:rsid w:val="008474A4"/>
    <w:rsid w:val="00865FDB"/>
    <w:rsid w:val="008837EB"/>
    <w:rsid w:val="008C5744"/>
    <w:rsid w:val="008E50D1"/>
    <w:rsid w:val="00917EC8"/>
    <w:rsid w:val="00925C4C"/>
    <w:rsid w:val="00962AF5"/>
    <w:rsid w:val="009D310C"/>
    <w:rsid w:val="009F1095"/>
    <w:rsid w:val="00A176B8"/>
    <w:rsid w:val="00A17CBC"/>
    <w:rsid w:val="00A33A08"/>
    <w:rsid w:val="00A74C48"/>
    <w:rsid w:val="00AF54CF"/>
    <w:rsid w:val="00B2620A"/>
    <w:rsid w:val="00B27C7A"/>
    <w:rsid w:val="00B37802"/>
    <w:rsid w:val="00B55FB1"/>
    <w:rsid w:val="00B95DDB"/>
    <w:rsid w:val="00BA5523"/>
    <w:rsid w:val="00BE3768"/>
    <w:rsid w:val="00C31A55"/>
    <w:rsid w:val="00C31AB9"/>
    <w:rsid w:val="00CE7CAA"/>
    <w:rsid w:val="00D14263"/>
    <w:rsid w:val="00D85C57"/>
    <w:rsid w:val="00DB005C"/>
    <w:rsid w:val="00DF2C51"/>
    <w:rsid w:val="00E81643"/>
    <w:rsid w:val="00EB7D54"/>
    <w:rsid w:val="00EF3781"/>
    <w:rsid w:val="00F00AFB"/>
    <w:rsid w:val="00F103AB"/>
    <w:rsid w:val="00F20E6C"/>
    <w:rsid w:val="00F4130E"/>
    <w:rsid w:val="00F94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A220E3"/>
  <w15:chartTrackingRefBased/>
  <w15:docId w15:val="{46C5C993-C022-4126-9C03-CF4564BAE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Header">
    <w:name w:val="header"/>
    <w:basedOn w:val="Normal"/>
    <w:link w:val="HeaderChar"/>
    <w:uiPriority w:val="99"/>
    <w:unhideWhenUsed/>
    <w:rsid w:val="005E3A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3A3B"/>
  </w:style>
  <w:style w:type="paragraph" w:styleId="Footer">
    <w:name w:val="footer"/>
    <w:basedOn w:val="Normal"/>
    <w:link w:val="FooterChar"/>
    <w:uiPriority w:val="99"/>
    <w:unhideWhenUsed/>
    <w:rsid w:val="005E3A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3A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emy.oliveros@cvesd.org\AppData\Roaming\Microsoft\Templates\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29672B9C25B4C03B767BE5B682CBD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45B66-A36D-49CC-9B33-150BE7553D7F}"/>
      </w:docPartPr>
      <w:docPartBody>
        <w:p w:rsidR="00B958AB" w:rsidRDefault="007D0479">
          <w:pPr>
            <w:pStyle w:val="429672B9C25B4C03B767BE5B682CBD04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479"/>
    <w:rsid w:val="0002770D"/>
    <w:rsid w:val="00031242"/>
    <w:rsid w:val="00163ECE"/>
    <w:rsid w:val="001A2B71"/>
    <w:rsid w:val="00350FBD"/>
    <w:rsid w:val="00397DC3"/>
    <w:rsid w:val="003D762D"/>
    <w:rsid w:val="00532D3C"/>
    <w:rsid w:val="0070733D"/>
    <w:rsid w:val="0071721E"/>
    <w:rsid w:val="00717B79"/>
    <w:rsid w:val="00725F5A"/>
    <w:rsid w:val="007C57D6"/>
    <w:rsid w:val="007D0479"/>
    <w:rsid w:val="00824078"/>
    <w:rsid w:val="00B958AB"/>
    <w:rsid w:val="00BA09E4"/>
    <w:rsid w:val="00BC6E66"/>
    <w:rsid w:val="00D1138A"/>
    <w:rsid w:val="00D931E2"/>
    <w:rsid w:val="00E64852"/>
    <w:rsid w:val="00EE18CB"/>
    <w:rsid w:val="00FF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607000B710A4FD1AE7A3DC691250221">
    <w:name w:val="4607000B710A4FD1AE7A3DC691250221"/>
  </w:style>
  <w:style w:type="paragraph" w:customStyle="1" w:styleId="8AC66EC6952B4126A30F99680A78AE82">
    <w:name w:val="8AC66EC6952B4126A30F99680A78AE82"/>
  </w:style>
  <w:style w:type="paragraph" w:customStyle="1" w:styleId="8F9DD2A222644A5E889F49538E63DAA9">
    <w:name w:val="8F9DD2A222644A5E889F49538E63DAA9"/>
  </w:style>
  <w:style w:type="paragraph" w:customStyle="1" w:styleId="7DDC60868C274059998F1CB31CD3322D">
    <w:name w:val="7DDC60868C274059998F1CB31CD3322D"/>
  </w:style>
  <w:style w:type="paragraph" w:customStyle="1" w:styleId="F04A0CD489084D4BBA752C9129857429">
    <w:name w:val="F04A0CD489084D4BBA752C9129857429"/>
  </w:style>
  <w:style w:type="paragraph" w:customStyle="1" w:styleId="E84BF6A6A5F8432AB4B94B2AD78EDDEA">
    <w:name w:val="E84BF6A6A5F8432AB4B94B2AD78EDDEA"/>
  </w:style>
  <w:style w:type="paragraph" w:customStyle="1" w:styleId="F560B73842A9438DB88F34C8207BF8DB">
    <w:name w:val="F560B73842A9438DB88F34C8207BF8DB"/>
  </w:style>
  <w:style w:type="paragraph" w:customStyle="1" w:styleId="0448A5DF5C4E461DB492B4AE847895DE">
    <w:name w:val="0448A5DF5C4E461DB492B4AE847895DE"/>
  </w:style>
  <w:style w:type="paragraph" w:customStyle="1" w:styleId="651B01DD080C4300936C7218C24DE04E">
    <w:name w:val="651B01DD080C4300936C7218C24DE04E"/>
  </w:style>
  <w:style w:type="paragraph" w:customStyle="1" w:styleId="15D0961791944FA7BCC626AFB9C5A674">
    <w:name w:val="15D0961791944FA7BCC626AFB9C5A674"/>
  </w:style>
  <w:style w:type="paragraph" w:customStyle="1" w:styleId="429672B9C25B4C03B767BE5B682CBD04">
    <w:name w:val="429672B9C25B4C03B767BE5B682CBD04"/>
  </w:style>
  <w:style w:type="paragraph" w:customStyle="1" w:styleId="5024CFF186EB4E099BF735542C347DF2">
    <w:name w:val="5024CFF186EB4E099BF735542C347DF2"/>
  </w:style>
  <w:style w:type="paragraph" w:customStyle="1" w:styleId="BCEDF407A4ED4B35B04182A00CF38578">
    <w:name w:val="BCEDF407A4ED4B35B04182A00CF385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7C233C-468F-4923-92B7-7996FD648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</Template>
  <TotalTime>1</TotalTime>
  <Pages>2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readiness program 2020-2021</vt:lpstr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readiness program 2020-2021</dc:title>
  <dc:subject/>
  <dc:creator>Salas-Oliveros, Noemy</dc:creator>
  <cp:keywords/>
  <dc:description/>
  <cp:lastModifiedBy>Salas-Oliveros, Noemy</cp:lastModifiedBy>
  <cp:revision>2</cp:revision>
  <cp:lastPrinted>2020-08-17T18:27:00Z</cp:lastPrinted>
  <dcterms:created xsi:type="dcterms:W3CDTF">2020-08-17T18:28:00Z</dcterms:created>
  <dcterms:modified xsi:type="dcterms:W3CDTF">2020-08-17T18:28:00Z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